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0457" w14:textId="25AB9CB7" w:rsidR="00A32FE7" w:rsidRPr="00A32FE7" w:rsidRDefault="00A32FE7" w:rsidP="1A9ECB2C">
      <w:pPr>
        <w:pStyle w:val="4Heading1"/>
        <w:jc w:val="center"/>
        <w:rPr>
          <w:rFonts w:ascii="Calibri" w:hAnsi="Calibri" w:cs="Calibri"/>
          <w:b w:val="0"/>
          <w:noProof/>
          <w:color w:val="4472C4"/>
        </w:rPr>
      </w:pPr>
      <w:r>
        <w:br/>
      </w:r>
      <w:r w:rsidR="000841C8">
        <w:rPr>
          <w:rFonts w:ascii="Calibri" w:hAnsi="Calibri" w:cs="Calibri"/>
          <w:b w:val="0"/>
          <w:noProof/>
          <w:color w:val="4472C4" w:themeColor="accent1"/>
        </w:rPr>
        <w:t>Curriculum Enrichment</w:t>
      </w:r>
    </w:p>
    <w:p w14:paraId="672A6659" w14:textId="77777777" w:rsidR="00A32FE7" w:rsidRPr="00A32FE7" w:rsidRDefault="00A32FE7" w:rsidP="00A32FE7">
      <w:pPr>
        <w:rPr>
          <w:lang w:val="en-GB"/>
        </w:rPr>
      </w:pPr>
    </w:p>
    <w:p w14:paraId="0A37501D" w14:textId="77777777" w:rsidR="00A32FE7" w:rsidRDefault="00542E1A" w:rsidP="00A32FE7">
      <w:pPr>
        <w:pStyle w:val="4Heading1"/>
        <w:jc w:val="center"/>
        <w:rPr>
          <w:rFonts w:ascii="Calibri" w:hAnsi="Calibri" w:cs="Calibri"/>
          <w:b w:val="0"/>
          <w:bCs/>
          <w:noProof/>
          <w:color w:val="4472C4"/>
        </w:rPr>
      </w:pPr>
      <w:r>
        <w:rPr>
          <w:rFonts w:ascii="Calibri Light" w:hAnsi="Calibri Light" w:cs="Calibri Light"/>
          <w:noProof/>
          <w:sz w:val="40"/>
          <w:szCs w:val="40"/>
          <w:lang w:eastAsia="en-GB"/>
        </w:rPr>
        <w:drawing>
          <wp:inline distT="0" distB="0" distL="0" distR="0" wp14:anchorId="2D5E28F0" wp14:editId="07777777">
            <wp:extent cx="1716405" cy="2073910"/>
            <wp:effectExtent l="0" t="0" r="0" b="0"/>
            <wp:docPr id="1" name="Picture 1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B6C7B" w14:textId="77777777" w:rsidR="00B80C75" w:rsidRPr="00B80C75" w:rsidRDefault="00B80C75" w:rsidP="00B80C75">
      <w:pPr>
        <w:rPr>
          <w:lang w:val="en-GB"/>
        </w:rPr>
      </w:pPr>
    </w:p>
    <w:p w14:paraId="7E999355" w14:textId="77777777" w:rsidR="00A32FE7" w:rsidRDefault="00A32FE7" w:rsidP="00A32FE7">
      <w:pPr>
        <w:pStyle w:val="6Abstract"/>
        <w:jc w:val="center"/>
        <w:rPr>
          <w:rFonts w:ascii="Calibri Light" w:hAnsi="Calibri Light" w:cs="Calibri Light"/>
          <w:b/>
          <w:bCs/>
          <w:sz w:val="40"/>
          <w:szCs w:val="40"/>
          <w:lang w:val="en-GB"/>
        </w:rPr>
      </w:pPr>
      <w:r w:rsidRPr="00E301F8">
        <w:rPr>
          <w:rFonts w:ascii="Calibri Light" w:hAnsi="Calibri Light" w:cs="Calibri Light"/>
          <w:b/>
          <w:bCs/>
          <w:sz w:val="40"/>
          <w:szCs w:val="40"/>
          <w:lang w:val="en-GB"/>
        </w:rPr>
        <w:t>DUKE OF NORFOLK CE PRIMARY SCHOOL</w:t>
      </w:r>
    </w:p>
    <w:p w14:paraId="5297FB6F" w14:textId="171FD80D" w:rsidR="00C0006D" w:rsidRDefault="00C0006D" w:rsidP="00A32FE7">
      <w:pPr>
        <w:pStyle w:val="6Abstract"/>
        <w:jc w:val="center"/>
        <w:rPr>
          <w:rFonts w:ascii="Calibri Light" w:hAnsi="Calibri Light" w:cs="Calibri Light"/>
          <w:b/>
          <w:bCs/>
          <w:sz w:val="40"/>
          <w:szCs w:val="40"/>
          <w:lang w:val="en-GB"/>
        </w:rPr>
      </w:pPr>
      <w:r>
        <w:rPr>
          <w:rFonts w:ascii="Calibri Light" w:hAnsi="Calibri Light" w:cs="Calibri Light"/>
          <w:b/>
          <w:bCs/>
          <w:sz w:val="40"/>
          <w:szCs w:val="40"/>
          <w:lang w:val="en-GB"/>
        </w:rPr>
        <w:t>2025-2026</w:t>
      </w:r>
    </w:p>
    <w:p w14:paraId="5D563153" w14:textId="77777777" w:rsidR="00B07AAB" w:rsidRPr="00B07AAB" w:rsidRDefault="00B07AAB" w:rsidP="00B07AAB">
      <w:pPr>
        <w:pStyle w:val="1bodycopy10pt"/>
        <w:jc w:val="center"/>
        <w:rPr>
          <w:sz w:val="22"/>
          <w:szCs w:val="28"/>
        </w:rPr>
      </w:pPr>
      <w:r w:rsidRPr="00B07AAB">
        <w:rPr>
          <w:sz w:val="22"/>
          <w:szCs w:val="28"/>
        </w:rPr>
        <w:t>Over the year, our aim is to enrich the children’s curriculum by exposing them to as many different opportunities and experiences as possible.</w:t>
      </w:r>
    </w:p>
    <w:p w14:paraId="4EAF1DF6" w14:textId="0C081B13" w:rsidR="00B07AAB" w:rsidRPr="00B07AAB" w:rsidRDefault="00B07AAB" w:rsidP="00B07AAB">
      <w:pPr>
        <w:pStyle w:val="1bodycopy10pt"/>
        <w:jc w:val="center"/>
        <w:rPr>
          <w:sz w:val="22"/>
          <w:szCs w:val="28"/>
        </w:rPr>
      </w:pPr>
      <w:r w:rsidRPr="00B07AAB">
        <w:rPr>
          <w:sz w:val="22"/>
          <w:szCs w:val="28"/>
        </w:rPr>
        <w:t xml:space="preserve">Therefore, over the year we will join in with national days and events and incorporate as much work as possible from the list </w:t>
      </w:r>
      <w:r>
        <w:rPr>
          <w:sz w:val="22"/>
          <w:szCs w:val="28"/>
        </w:rPr>
        <w:t>overleaf</w:t>
      </w:r>
      <w:r w:rsidRPr="00B07AAB">
        <w:rPr>
          <w:sz w:val="22"/>
          <w:szCs w:val="28"/>
        </w:rPr>
        <w:t>.  Each year</w:t>
      </w:r>
      <w:r>
        <w:rPr>
          <w:sz w:val="22"/>
          <w:szCs w:val="28"/>
        </w:rPr>
        <w:t>,</w:t>
      </w:r>
      <w:r w:rsidRPr="00B07AAB">
        <w:rPr>
          <w:sz w:val="22"/>
          <w:szCs w:val="28"/>
        </w:rPr>
        <w:t xml:space="preserve"> the list will be updated with the new dates for those events which aren’t static.</w:t>
      </w:r>
    </w:p>
    <w:p w14:paraId="44EAFD9C" w14:textId="6F15F59A" w:rsidR="001571A9" w:rsidRPr="00C0006D" w:rsidRDefault="00B07AAB" w:rsidP="00C0006D">
      <w:pPr>
        <w:pStyle w:val="1bodycopy10pt"/>
        <w:jc w:val="center"/>
        <w:rPr>
          <w:sz w:val="22"/>
          <w:szCs w:val="28"/>
        </w:rPr>
      </w:pPr>
      <w:r w:rsidRPr="00B07AAB">
        <w:rPr>
          <w:sz w:val="22"/>
          <w:szCs w:val="28"/>
        </w:rPr>
        <w:t>Each area may not be covered every year or by every class</w:t>
      </w:r>
      <w:r>
        <w:rPr>
          <w:sz w:val="22"/>
          <w:szCs w:val="28"/>
        </w:rPr>
        <w:t>.  The reason behind this decision is so</w:t>
      </w:r>
      <w:r w:rsidRPr="00B07AAB">
        <w:rPr>
          <w:sz w:val="22"/>
          <w:szCs w:val="28"/>
        </w:rPr>
        <w:t xml:space="preserve"> the children experience a variety</w:t>
      </w:r>
      <w:r>
        <w:rPr>
          <w:sz w:val="22"/>
          <w:szCs w:val="28"/>
        </w:rPr>
        <w:t>,</w:t>
      </w:r>
      <w:r w:rsidRPr="00B07AAB">
        <w:rPr>
          <w:sz w:val="22"/>
          <w:szCs w:val="28"/>
        </w:rPr>
        <w:t xml:space="preserve"> and learn about a </w:t>
      </w:r>
      <w:proofErr w:type="gramStart"/>
      <w:r w:rsidRPr="00B07AAB">
        <w:rPr>
          <w:sz w:val="22"/>
          <w:szCs w:val="28"/>
        </w:rPr>
        <w:t>range</w:t>
      </w:r>
      <w:r w:rsidR="00C0006D">
        <w:rPr>
          <w:sz w:val="22"/>
          <w:szCs w:val="28"/>
        </w:rPr>
        <w:t>,</w:t>
      </w:r>
      <w:proofErr w:type="gramEnd"/>
      <w:r w:rsidRPr="00B07AAB">
        <w:rPr>
          <w:sz w:val="22"/>
          <w:szCs w:val="28"/>
        </w:rPr>
        <w:t xml:space="preserve"> of different experiences and events during their time at Duke of Norfolk Primary School.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3"/>
        <w:gridCol w:w="2435"/>
        <w:gridCol w:w="2518"/>
        <w:gridCol w:w="2835"/>
        <w:gridCol w:w="2694"/>
        <w:gridCol w:w="2551"/>
      </w:tblGrid>
      <w:tr w:rsidR="00EA3680" w14:paraId="083E55A8" w14:textId="77777777" w:rsidTr="00EA3680">
        <w:trPr>
          <w:trHeight w:val="58"/>
        </w:trPr>
        <w:tc>
          <w:tcPr>
            <w:tcW w:w="2413" w:type="dxa"/>
            <w:shd w:val="clear" w:color="auto" w:fill="9CC2E5" w:themeFill="accent5" w:themeFillTint="99"/>
          </w:tcPr>
          <w:p w14:paraId="15F68445" w14:textId="04E31FF2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14BE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>September</w:t>
            </w:r>
          </w:p>
        </w:tc>
        <w:tc>
          <w:tcPr>
            <w:tcW w:w="2435" w:type="dxa"/>
            <w:shd w:val="clear" w:color="auto" w:fill="9CC2E5" w:themeFill="accent5" w:themeFillTint="99"/>
          </w:tcPr>
          <w:p w14:paraId="3903E3A3" w14:textId="184D3CDD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14BE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October</w:t>
            </w:r>
          </w:p>
        </w:tc>
        <w:tc>
          <w:tcPr>
            <w:tcW w:w="2518" w:type="dxa"/>
            <w:shd w:val="clear" w:color="auto" w:fill="9CC2E5" w:themeFill="accent5" w:themeFillTint="99"/>
          </w:tcPr>
          <w:p w14:paraId="4EB30C95" w14:textId="6624BBBB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14BE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November</w:t>
            </w:r>
          </w:p>
        </w:tc>
        <w:tc>
          <w:tcPr>
            <w:tcW w:w="2835" w:type="dxa"/>
            <w:shd w:val="clear" w:color="auto" w:fill="9CC2E5" w:themeFill="accent5" w:themeFillTint="99"/>
          </w:tcPr>
          <w:p w14:paraId="1494E2EA" w14:textId="2A42DFC8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14BE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December</w:t>
            </w:r>
          </w:p>
        </w:tc>
        <w:tc>
          <w:tcPr>
            <w:tcW w:w="2694" w:type="dxa"/>
            <w:shd w:val="clear" w:color="auto" w:fill="9CC2E5" w:themeFill="accent5" w:themeFillTint="99"/>
            <w:vAlign w:val="center"/>
          </w:tcPr>
          <w:p w14:paraId="78FAF753" w14:textId="6FB4359A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January</w:t>
            </w:r>
          </w:p>
        </w:tc>
        <w:tc>
          <w:tcPr>
            <w:tcW w:w="2551" w:type="dxa"/>
            <w:shd w:val="clear" w:color="auto" w:fill="9CC2E5" w:themeFill="accent5" w:themeFillTint="99"/>
            <w:vAlign w:val="center"/>
          </w:tcPr>
          <w:p w14:paraId="16D9E787" w14:textId="6F794F3A" w:rsidR="00EA3680" w:rsidRDefault="00EA3680" w:rsidP="00EA3680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February</w:t>
            </w:r>
          </w:p>
        </w:tc>
      </w:tr>
      <w:tr w:rsidR="00EA3680" w14:paraId="4DE56D14" w14:textId="77777777" w:rsidTr="00EA3680">
        <w:tc>
          <w:tcPr>
            <w:tcW w:w="2413" w:type="dxa"/>
            <w:shd w:val="clear" w:color="auto" w:fill="auto"/>
          </w:tcPr>
          <w:p w14:paraId="628FD63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Fairtrade Fortnight 22nd – 5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  <w:r w:rsidRPr="002C5D5B">
              <w:rPr>
                <w:sz w:val="18"/>
                <w:szCs w:val="18"/>
              </w:rPr>
              <w:t xml:space="preserve"> October</w:t>
            </w:r>
          </w:p>
          <w:p w14:paraId="431AF98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National Read a book day 6th</w:t>
            </w:r>
          </w:p>
          <w:p w14:paraId="7CE3137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International Literacy Day 8th</w:t>
            </w:r>
          </w:p>
          <w:p w14:paraId="2E6FC11C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Roald Dahl Day 13th</w:t>
            </w:r>
          </w:p>
          <w:p w14:paraId="10501E39" w14:textId="3A8DAF1A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 xml:space="preserve">Jeans for Genes Day </w:t>
            </w:r>
            <w:r w:rsidR="00C0006D" w:rsidRPr="002C5D5B">
              <w:rPr>
                <w:sz w:val="18"/>
                <w:szCs w:val="18"/>
              </w:rPr>
              <w:t>15</w:t>
            </w:r>
            <w:r w:rsidRPr="002C5D5B">
              <w:rPr>
                <w:sz w:val="18"/>
                <w:szCs w:val="18"/>
              </w:rPr>
              <w:t>-2</w:t>
            </w:r>
            <w:r w:rsidR="00C0006D" w:rsidRPr="002C5D5B">
              <w:rPr>
                <w:sz w:val="18"/>
                <w:szCs w:val="18"/>
              </w:rPr>
              <w:t>1</w:t>
            </w:r>
          </w:p>
          <w:p w14:paraId="6CA43C62" w14:textId="1715200A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 xml:space="preserve">National Coding Week </w:t>
            </w:r>
            <w:r w:rsidR="00C0006D" w:rsidRPr="002C5D5B">
              <w:rPr>
                <w:sz w:val="18"/>
                <w:szCs w:val="18"/>
              </w:rPr>
              <w:t>15-21</w:t>
            </w:r>
            <w:r w:rsidRPr="002C5D5B">
              <w:rPr>
                <w:sz w:val="18"/>
                <w:szCs w:val="18"/>
              </w:rPr>
              <w:t xml:space="preserve"> </w:t>
            </w:r>
          </w:p>
          <w:p w14:paraId="73AD66F9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National Fitness Day 18</w:t>
            </w:r>
          </w:p>
          <w:p w14:paraId="40E386D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European Day of Languages 26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</w:p>
          <w:p w14:paraId="5C7F9617" w14:textId="4CA79C97" w:rsidR="00DF4679" w:rsidRPr="002C5D5B" w:rsidRDefault="00DF4679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Recycle Week 22-28</w:t>
            </w:r>
          </w:p>
        </w:tc>
        <w:tc>
          <w:tcPr>
            <w:tcW w:w="2435" w:type="dxa"/>
            <w:shd w:val="clear" w:color="auto" w:fill="auto"/>
          </w:tcPr>
          <w:p w14:paraId="4D6F1D6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Black History Month</w:t>
            </w:r>
          </w:p>
          <w:p w14:paraId="3AC75A4C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The Big Draw</w:t>
            </w:r>
          </w:p>
          <w:p w14:paraId="0CDFEEB4" w14:textId="2026ED2D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 xml:space="preserve">National Poetry Day </w:t>
            </w:r>
            <w:r w:rsidR="00DF4679" w:rsidRPr="002C5D5B">
              <w:rPr>
                <w:sz w:val="18"/>
                <w:szCs w:val="18"/>
              </w:rPr>
              <w:t>2nd</w:t>
            </w:r>
          </w:p>
          <w:p w14:paraId="05D521BF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Harvest</w:t>
            </w:r>
          </w:p>
          <w:p w14:paraId="5C7C5242" w14:textId="16DEA83E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 xml:space="preserve">World Smile Day </w:t>
            </w:r>
            <w:r w:rsidR="00DF4679" w:rsidRPr="002C5D5B">
              <w:rPr>
                <w:sz w:val="18"/>
                <w:szCs w:val="18"/>
              </w:rPr>
              <w:t>3rd</w:t>
            </w:r>
          </w:p>
          <w:p w14:paraId="286C9ED2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World Space Week (4th – 10th)</w:t>
            </w:r>
          </w:p>
          <w:p w14:paraId="6A15A6E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World Mental Health Day 10th</w:t>
            </w:r>
          </w:p>
          <w:p w14:paraId="0CD54D60" w14:textId="0B9F6C31" w:rsidR="00DF4679" w:rsidRPr="002C5D5B" w:rsidRDefault="00DF4679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Diwali 20th</w:t>
            </w:r>
          </w:p>
          <w:p w14:paraId="4E1116AE" w14:textId="2D02C74D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314369C5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Non-Fiction November</w:t>
            </w:r>
          </w:p>
          <w:p w14:paraId="023D8B1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Bonfire Night (5th)</w:t>
            </w:r>
          </w:p>
          <w:p w14:paraId="0E0D2FF2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World Science Day (10th)</w:t>
            </w:r>
          </w:p>
          <w:p w14:paraId="2AF51AC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Remembrance Day (11th)</w:t>
            </w:r>
          </w:p>
          <w:p w14:paraId="18120AAF" w14:textId="42A2DF03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proofErr w:type="spellStart"/>
            <w:r w:rsidRPr="002C5D5B">
              <w:rPr>
                <w:sz w:val="18"/>
                <w:szCs w:val="18"/>
              </w:rPr>
              <w:t>Maths</w:t>
            </w:r>
            <w:proofErr w:type="spellEnd"/>
            <w:r w:rsidRPr="002C5D5B">
              <w:rPr>
                <w:sz w:val="18"/>
                <w:szCs w:val="18"/>
              </w:rPr>
              <w:t xml:space="preserve"> Week (1</w:t>
            </w:r>
            <w:r w:rsidR="00DF4679" w:rsidRPr="002C5D5B">
              <w:rPr>
                <w:sz w:val="18"/>
                <w:szCs w:val="18"/>
              </w:rPr>
              <w:t>5</w:t>
            </w:r>
            <w:r w:rsidRPr="002C5D5B">
              <w:rPr>
                <w:sz w:val="18"/>
                <w:szCs w:val="18"/>
              </w:rPr>
              <w:t xml:space="preserve">th – </w:t>
            </w:r>
            <w:r w:rsidR="00DF4679" w:rsidRPr="002C5D5B">
              <w:rPr>
                <w:sz w:val="18"/>
                <w:szCs w:val="18"/>
              </w:rPr>
              <w:t>23rd</w:t>
            </w:r>
            <w:r w:rsidRPr="002C5D5B">
              <w:rPr>
                <w:sz w:val="18"/>
                <w:szCs w:val="18"/>
              </w:rPr>
              <w:t>)</w:t>
            </w:r>
          </w:p>
          <w:p w14:paraId="073097BF" w14:textId="46E199B0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Switch off Fortnight (</w:t>
            </w:r>
            <w:r w:rsidR="00DF4679" w:rsidRPr="002C5D5B">
              <w:rPr>
                <w:sz w:val="18"/>
                <w:szCs w:val="18"/>
              </w:rPr>
              <w:t>10th</w:t>
            </w:r>
            <w:r w:rsidRPr="002C5D5B">
              <w:rPr>
                <w:sz w:val="18"/>
                <w:szCs w:val="18"/>
              </w:rPr>
              <w:t>-2</w:t>
            </w:r>
            <w:r w:rsidR="00DF4679" w:rsidRPr="002C5D5B">
              <w:rPr>
                <w:sz w:val="18"/>
                <w:szCs w:val="18"/>
              </w:rPr>
              <w:t>3rd</w:t>
            </w:r>
            <w:r w:rsidRPr="002C5D5B">
              <w:rPr>
                <w:sz w:val="18"/>
                <w:szCs w:val="18"/>
              </w:rPr>
              <w:t>)</w:t>
            </w:r>
          </w:p>
          <w:p w14:paraId="6E3A2864" w14:textId="268EFE9F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Odd Socks Day (1</w:t>
            </w:r>
            <w:r w:rsidR="00DF4679" w:rsidRPr="002C5D5B">
              <w:rPr>
                <w:sz w:val="18"/>
                <w:szCs w:val="18"/>
              </w:rPr>
              <w:t>0</w:t>
            </w:r>
            <w:r w:rsidRPr="002C5D5B">
              <w:rPr>
                <w:sz w:val="18"/>
                <w:szCs w:val="18"/>
              </w:rPr>
              <w:t>th)</w:t>
            </w:r>
          </w:p>
          <w:p w14:paraId="482C7266" w14:textId="22531E9B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Anti Bullying week (1</w:t>
            </w:r>
            <w:r w:rsidR="00DF4679" w:rsidRPr="002C5D5B">
              <w:rPr>
                <w:sz w:val="18"/>
                <w:szCs w:val="18"/>
              </w:rPr>
              <w:t>0</w:t>
            </w:r>
            <w:r w:rsidRPr="002C5D5B">
              <w:rPr>
                <w:sz w:val="18"/>
                <w:szCs w:val="18"/>
              </w:rPr>
              <w:t>-1</w:t>
            </w:r>
            <w:r w:rsidR="00DF4679" w:rsidRPr="002C5D5B">
              <w:rPr>
                <w:sz w:val="18"/>
                <w:szCs w:val="18"/>
              </w:rPr>
              <w:t>4</w:t>
            </w:r>
            <w:r w:rsidRPr="002C5D5B">
              <w:rPr>
                <w:sz w:val="18"/>
                <w:szCs w:val="18"/>
              </w:rPr>
              <w:t>th)</w:t>
            </w:r>
          </w:p>
          <w:p w14:paraId="6C2D8673" w14:textId="494EC42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Children in Need (</w:t>
            </w:r>
            <w:r w:rsidR="00DF4679" w:rsidRPr="002C5D5B">
              <w:rPr>
                <w:sz w:val="18"/>
                <w:szCs w:val="18"/>
              </w:rPr>
              <w:t>21st</w:t>
            </w:r>
            <w:r w:rsidRPr="002C5D5B">
              <w:rPr>
                <w:sz w:val="18"/>
                <w:szCs w:val="18"/>
              </w:rPr>
              <w:t>)</w:t>
            </w:r>
          </w:p>
          <w:p w14:paraId="298BC9FD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Interfaith week (9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  <w:r w:rsidRPr="002C5D5B">
              <w:rPr>
                <w:sz w:val="18"/>
                <w:szCs w:val="18"/>
              </w:rPr>
              <w:t xml:space="preserve"> – 16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  <w:r w:rsidRPr="002C5D5B">
              <w:rPr>
                <w:sz w:val="18"/>
                <w:szCs w:val="18"/>
              </w:rPr>
              <w:t>)</w:t>
            </w:r>
          </w:p>
          <w:p w14:paraId="087BFB65" w14:textId="1A6B75C2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Road Safety Week (1</w:t>
            </w:r>
            <w:r w:rsidR="00DF4679" w:rsidRPr="002C5D5B">
              <w:rPr>
                <w:sz w:val="18"/>
                <w:szCs w:val="18"/>
              </w:rPr>
              <w:t>6</w:t>
            </w:r>
            <w:r w:rsidRPr="002C5D5B">
              <w:rPr>
                <w:sz w:val="18"/>
                <w:szCs w:val="18"/>
              </w:rPr>
              <w:t>-2</w:t>
            </w:r>
            <w:r w:rsidR="00DF4679" w:rsidRPr="002C5D5B">
              <w:rPr>
                <w:sz w:val="18"/>
                <w:szCs w:val="18"/>
              </w:rPr>
              <w:t>2nd</w:t>
            </w:r>
            <w:r w:rsidRPr="002C5D5B">
              <w:rPr>
                <w:sz w:val="18"/>
                <w:szCs w:val="18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4A3FF2A2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Advent (1-24)</w:t>
            </w:r>
          </w:p>
          <w:p w14:paraId="124C1F1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Christmas Jumper Day (12th)</w:t>
            </w:r>
          </w:p>
          <w:p w14:paraId="0D50D6CD" w14:textId="67B6DAFC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Hannukah</w:t>
            </w:r>
          </w:p>
          <w:p w14:paraId="145E0E11" w14:textId="0F03926D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 xml:space="preserve">Christmas Craft activity </w:t>
            </w:r>
          </w:p>
        </w:tc>
        <w:tc>
          <w:tcPr>
            <w:tcW w:w="2694" w:type="dxa"/>
            <w:shd w:val="clear" w:color="auto" w:fill="auto"/>
          </w:tcPr>
          <w:p w14:paraId="1BE14EB2" w14:textId="3A985594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RSPB Garden Bird Watch 23</w:t>
            </w:r>
            <w:r w:rsidRPr="002C5D5B">
              <w:rPr>
                <w:sz w:val="18"/>
                <w:szCs w:val="18"/>
                <w:vertAlign w:val="superscript"/>
              </w:rPr>
              <w:t>rd</w:t>
            </w:r>
          </w:p>
          <w:p w14:paraId="2D94C86C" w14:textId="0117EAEE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Burns Night 25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</w:p>
          <w:p w14:paraId="3FD9B532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World Religion Day (Monday 19)</w:t>
            </w:r>
          </w:p>
          <w:p w14:paraId="5B5CCD2B" w14:textId="45EF14C0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1E091077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Children’s Mental Health Week (9</w:t>
            </w:r>
            <w:r w:rsidRPr="002C5D5B">
              <w:rPr>
                <w:sz w:val="18"/>
                <w:szCs w:val="18"/>
                <w:vertAlign w:val="superscript"/>
              </w:rPr>
              <w:t xml:space="preserve">th- </w:t>
            </w:r>
            <w:r w:rsidRPr="002C5D5B">
              <w:rPr>
                <w:sz w:val="18"/>
                <w:szCs w:val="18"/>
              </w:rPr>
              <w:t>15</w:t>
            </w:r>
            <w:proofErr w:type="gramStart"/>
            <w:r w:rsidRPr="002C5D5B">
              <w:rPr>
                <w:sz w:val="18"/>
                <w:szCs w:val="18"/>
                <w:vertAlign w:val="superscript"/>
              </w:rPr>
              <w:t>th</w:t>
            </w:r>
            <w:r w:rsidRPr="002C5D5B">
              <w:rPr>
                <w:sz w:val="18"/>
                <w:szCs w:val="18"/>
              </w:rPr>
              <w:t xml:space="preserve"> )</w:t>
            </w:r>
            <w:proofErr w:type="gramEnd"/>
          </w:p>
          <w:p w14:paraId="5CC95BC7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Safer internet Day (10th)</w:t>
            </w:r>
          </w:p>
          <w:p w14:paraId="33D2C42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Valentine’s Day</w:t>
            </w:r>
          </w:p>
          <w:p w14:paraId="37BAC981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proofErr w:type="gramStart"/>
            <w:r w:rsidRPr="002C5D5B">
              <w:rPr>
                <w:sz w:val="18"/>
                <w:szCs w:val="18"/>
              </w:rPr>
              <w:t>International day of women</w:t>
            </w:r>
            <w:proofErr w:type="gramEnd"/>
            <w:r w:rsidRPr="002C5D5B">
              <w:rPr>
                <w:sz w:val="18"/>
                <w:szCs w:val="18"/>
              </w:rPr>
              <w:t xml:space="preserve"> and girls in science (11th)</w:t>
            </w:r>
          </w:p>
          <w:p w14:paraId="13D13774" w14:textId="0D9C6FFA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Random acts of Kindness (17</w:t>
            </w:r>
            <w:r w:rsidRPr="002C5D5B">
              <w:rPr>
                <w:sz w:val="18"/>
                <w:szCs w:val="18"/>
                <w:vertAlign w:val="superscript"/>
              </w:rPr>
              <w:t>th</w:t>
            </w:r>
            <w:r w:rsidRPr="002C5D5B">
              <w:rPr>
                <w:sz w:val="18"/>
                <w:szCs w:val="18"/>
              </w:rPr>
              <w:t>)</w:t>
            </w:r>
          </w:p>
          <w:p w14:paraId="5C490B9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Ramadan (Begins 17th)</w:t>
            </w:r>
          </w:p>
          <w:p w14:paraId="794EB7BB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Chinese New Year (17</w:t>
            </w:r>
            <w:r w:rsidRPr="002C5D5B">
              <w:rPr>
                <w:sz w:val="18"/>
                <w:szCs w:val="18"/>
                <w:vertAlign w:val="superscript"/>
              </w:rPr>
              <w:t>th)</w:t>
            </w:r>
          </w:p>
          <w:p w14:paraId="31777E60" w14:textId="5BEB8841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18"/>
              </w:rPr>
            </w:pPr>
            <w:r w:rsidRPr="002C5D5B">
              <w:rPr>
                <w:sz w:val="18"/>
                <w:szCs w:val="18"/>
              </w:rPr>
              <w:t>Shrove Tuesday (17</w:t>
            </w:r>
            <w:r w:rsidRPr="002C5D5B">
              <w:rPr>
                <w:sz w:val="18"/>
                <w:szCs w:val="18"/>
                <w:vertAlign w:val="superscript"/>
              </w:rPr>
              <w:t>th)</w:t>
            </w:r>
          </w:p>
        </w:tc>
      </w:tr>
      <w:tr w:rsidR="00EA3680" w14:paraId="4B94D5A5" w14:textId="77777777" w:rsidTr="00EA3680">
        <w:tc>
          <w:tcPr>
            <w:tcW w:w="2413" w:type="dxa"/>
            <w:shd w:val="clear" w:color="auto" w:fill="9CC2E5" w:themeFill="accent5" w:themeFillTint="99"/>
            <w:vAlign w:val="center"/>
          </w:tcPr>
          <w:p w14:paraId="3DEEC669" w14:textId="2C83B869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March</w:t>
            </w:r>
          </w:p>
        </w:tc>
        <w:tc>
          <w:tcPr>
            <w:tcW w:w="2435" w:type="dxa"/>
            <w:shd w:val="clear" w:color="auto" w:fill="9CC2E5" w:themeFill="accent5" w:themeFillTint="99"/>
          </w:tcPr>
          <w:p w14:paraId="3656B9AB" w14:textId="544665BE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April</w:t>
            </w:r>
          </w:p>
        </w:tc>
        <w:tc>
          <w:tcPr>
            <w:tcW w:w="2518" w:type="dxa"/>
            <w:shd w:val="clear" w:color="auto" w:fill="9CC2E5" w:themeFill="accent5" w:themeFillTint="99"/>
            <w:vAlign w:val="center"/>
          </w:tcPr>
          <w:p w14:paraId="45FB0818" w14:textId="2BB9FC72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May</w:t>
            </w:r>
          </w:p>
        </w:tc>
        <w:tc>
          <w:tcPr>
            <w:tcW w:w="2835" w:type="dxa"/>
            <w:shd w:val="clear" w:color="auto" w:fill="9CC2E5" w:themeFill="accent5" w:themeFillTint="99"/>
            <w:vAlign w:val="center"/>
          </w:tcPr>
          <w:p w14:paraId="049F31CB" w14:textId="191673C3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June</w:t>
            </w:r>
          </w:p>
        </w:tc>
        <w:tc>
          <w:tcPr>
            <w:tcW w:w="2694" w:type="dxa"/>
            <w:shd w:val="clear" w:color="auto" w:fill="9CC2E5" w:themeFill="accent5" w:themeFillTint="99"/>
          </w:tcPr>
          <w:p w14:paraId="53128261" w14:textId="319E9B78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July</w:t>
            </w:r>
          </w:p>
        </w:tc>
        <w:tc>
          <w:tcPr>
            <w:tcW w:w="2551" w:type="dxa"/>
            <w:shd w:val="clear" w:color="auto" w:fill="9CC2E5" w:themeFill="accent5" w:themeFillTint="99"/>
          </w:tcPr>
          <w:p w14:paraId="62486C05" w14:textId="2CBF08A3" w:rsidR="00EA3680" w:rsidRPr="002C5D5B" w:rsidRDefault="00EA3680" w:rsidP="002C5D5B">
            <w:pPr>
              <w:pStyle w:val="1bodycopy10pt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C5D5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August</w:t>
            </w:r>
          </w:p>
        </w:tc>
      </w:tr>
      <w:tr w:rsidR="00EA3680" w:rsidRPr="00B707CA" w14:paraId="4101652C" w14:textId="77777777" w:rsidTr="00EA3680">
        <w:tc>
          <w:tcPr>
            <w:tcW w:w="2413" w:type="dxa"/>
            <w:shd w:val="clear" w:color="auto" w:fill="auto"/>
          </w:tcPr>
          <w:p w14:paraId="0D63CB39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Women’s Day (9th)</w:t>
            </w:r>
          </w:p>
          <w:p w14:paraId="4877F2D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St David’s Day</w:t>
            </w:r>
          </w:p>
          <w:p w14:paraId="3CAC179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Science week (7-16th)</w:t>
            </w:r>
          </w:p>
          <w:p w14:paraId="3111F4D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book day (5th)</w:t>
            </w:r>
          </w:p>
          <w:p w14:paraId="18EBA98A" w14:textId="207ADB34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 xml:space="preserve">Mothering Sunday 15th </w:t>
            </w:r>
          </w:p>
          <w:p w14:paraId="23D3D226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 xml:space="preserve">World </w:t>
            </w:r>
            <w:proofErr w:type="spellStart"/>
            <w:r w:rsidRPr="002C5D5B">
              <w:rPr>
                <w:sz w:val="18"/>
                <w:szCs w:val="22"/>
              </w:rPr>
              <w:t>Maths</w:t>
            </w:r>
            <w:proofErr w:type="spellEnd"/>
            <w:r w:rsidRPr="002C5D5B">
              <w:rPr>
                <w:sz w:val="18"/>
                <w:szCs w:val="22"/>
              </w:rPr>
              <w:t xml:space="preserve"> Day (26th)</w:t>
            </w:r>
          </w:p>
          <w:p w14:paraId="1031CC6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Poetry Day (21st)</w:t>
            </w:r>
          </w:p>
          <w:p w14:paraId="617C5C85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Comic Relief (13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7AF63BDF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  <w:vertAlign w:val="superscript"/>
              </w:rPr>
            </w:pPr>
            <w:r w:rsidRPr="002C5D5B">
              <w:rPr>
                <w:sz w:val="18"/>
                <w:szCs w:val="22"/>
              </w:rPr>
              <w:t>Rock your socks (21</w:t>
            </w:r>
            <w:r w:rsidRPr="002C5D5B">
              <w:rPr>
                <w:sz w:val="18"/>
                <w:szCs w:val="22"/>
                <w:vertAlign w:val="superscript"/>
              </w:rPr>
              <w:t>st)</w:t>
            </w:r>
          </w:p>
          <w:p w14:paraId="5363C6E2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Pi Day</w:t>
            </w:r>
            <w:r w:rsidRPr="002C5D5B">
              <w:rPr>
                <w:sz w:val="18"/>
                <w:szCs w:val="22"/>
                <w:vertAlign w:val="superscript"/>
              </w:rPr>
              <w:t xml:space="preserve"> </w:t>
            </w:r>
            <w:r w:rsidRPr="002C5D5B">
              <w:rPr>
                <w:sz w:val="18"/>
                <w:szCs w:val="22"/>
              </w:rPr>
              <w:t>(Hawking’s Day) (14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4B99056E" w14:textId="22BF8F4D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Willow Wood Bunny Hop (27th)</w:t>
            </w:r>
          </w:p>
        </w:tc>
        <w:tc>
          <w:tcPr>
            <w:tcW w:w="2435" w:type="dxa"/>
            <w:shd w:val="clear" w:color="auto" w:fill="auto"/>
          </w:tcPr>
          <w:p w14:paraId="466AA52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Autism Awareness Day (2nd)</w:t>
            </w:r>
          </w:p>
          <w:p w14:paraId="044E0C41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St George’s Day (23</w:t>
            </w:r>
            <w:r w:rsidRPr="002C5D5B">
              <w:rPr>
                <w:sz w:val="18"/>
                <w:szCs w:val="22"/>
                <w:vertAlign w:val="superscript"/>
              </w:rPr>
              <w:t>rd</w:t>
            </w:r>
            <w:r w:rsidRPr="002C5D5B">
              <w:rPr>
                <w:sz w:val="18"/>
                <w:szCs w:val="22"/>
              </w:rPr>
              <w:t>)</w:t>
            </w:r>
          </w:p>
          <w:p w14:paraId="4138D99A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National Pet Month</w:t>
            </w:r>
          </w:p>
          <w:p w14:paraId="3D00C76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Earth Day (22nd)</w:t>
            </w:r>
          </w:p>
          <w:p w14:paraId="61EFA2AC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Health Day (7th)</w:t>
            </w:r>
          </w:p>
          <w:p w14:paraId="1299C43A" w14:textId="414086E9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Art Day (15th)</w:t>
            </w:r>
          </w:p>
        </w:tc>
        <w:tc>
          <w:tcPr>
            <w:tcW w:w="2518" w:type="dxa"/>
            <w:shd w:val="clear" w:color="auto" w:fill="auto"/>
          </w:tcPr>
          <w:p w14:paraId="63847E1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Local and community history month.</w:t>
            </w:r>
          </w:p>
          <w:p w14:paraId="6CE65CAC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Deaf awareness week (4-10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5C7E1949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Walk to school week (18th-22nd)</w:t>
            </w:r>
          </w:p>
          <w:p w14:paraId="6C9CE77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Space Day (1st)</w:t>
            </w:r>
          </w:p>
          <w:p w14:paraId="5A68102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Christian Aid Week (10-16th)</w:t>
            </w:r>
          </w:p>
          <w:p w14:paraId="653F847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Vesak (1st)</w:t>
            </w:r>
          </w:p>
          <w:p w14:paraId="4DDBEF00" w14:textId="4580702F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VE Day (8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4C2C5C71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Pride Month</w:t>
            </w:r>
          </w:p>
          <w:p w14:paraId="5CE3277A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Environment Day (5th)</w:t>
            </w:r>
          </w:p>
          <w:p w14:paraId="116E57A7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Father’s Day (21st)</w:t>
            </w:r>
          </w:p>
          <w:p w14:paraId="51255D76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Music Day (21st)</w:t>
            </w:r>
          </w:p>
          <w:p w14:paraId="217F4FC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Water safety week (?)</w:t>
            </w:r>
          </w:p>
          <w:p w14:paraId="2C23A1CA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RSE day (last Thursday of the month)</w:t>
            </w:r>
          </w:p>
          <w:p w14:paraId="6E0293D4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 xml:space="preserve">Let’s Go Zero </w:t>
            </w:r>
            <w:proofErr w:type="gramStart"/>
            <w:r w:rsidRPr="002C5D5B">
              <w:rPr>
                <w:sz w:val="18"/>
                <w:szCs w:val="22"/>
              </w:rPr>
              <w:t>month</w:t>
            </w:r>
            <w:proofErr w:type="gramEnd"/>
          </w:p>
          <w:p w14:paraId="3461D779" w14:textId="73EE16DC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(7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 xml:space="preserve"> June – 5th July)</w:t>
            </w:r>
          </w:p>
        </w:tc>
        <w:tc>
          <w:tcPr>
            <w:tcW w:w="2694" w:type="dxa"/>
            <w:shd w:val="clear" w:color="auto" w:fill="auto"/>
          </w:tcPr>
          <w:p w14:paraId="37BB17FA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Sports Day (1-31st)</w:t>
            </w:r>
          </w:p>
          <w:p w14:paraId="1F93A59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Plastic Free July (1-31st)</w:t>
            </w:r>
          </w:p>
          <w:p w14:paraId="7E446E8A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Joke Day 1st</w:t>
            </w:r>
          </w:p>
          <w:p w14:paraId="2251986C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NHS Birthday (5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2F513D7A" w14:textId="24381CE1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Teddy Bear Picnic Day (10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 xml:space="preserve">) </w:t>
            </w:r>
          </w:p>
          <w:p w14:paraId="5AB04DC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Malala Day (12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38A4D10A" w14:textId="17B8A60D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Disability awareness day (</w:t>
            </w:r>
            <w:r w:rsidR="00E468F2">
              <w:rPr>
                <w:sz w:val="18"/>
                <w:szCs w:val="22"/>
              </w:rPr>
              <w:t>?</w:t>
            </w:r>
            <w:r w:rsidRPr="002C5D5B">
              <w:rPr>
                <w:sz w:val="18"/>
                <w:szCs w:val="22"/>
              </w:rPr>
              <w:t>)</w:t>
            </w:r>
          </w:p>
          <w:p w14:paraId="25F44F3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Mandela Day (18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3CF2D8B6" w14:textId="5F60DBEA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2890B28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Owl Awareness Day (4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521C9C16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National Play Day (6</w:t>
            </w:r>
            <w:r w:rsidRPr="002C5D5B">
              <w:rPr>
                <w:sz w:val="18"/>
                <w:szCs w:val="22"/>
                <w:vertAlign w:val="superscript"/>
              </w:rPr>
              <w:t>th</w:t>
            </w:r>
            <w:r w:rsidRPr="002C5D5B">
              <w:rPr>
                <w:sz w:val="18"/>
                <w:szCs w:val="22"/>
              </w:rPr>
              <w:t>)</w:t>
            </w:r>
          </w:p>
          <w:p w14:paraId="2E9CCBB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cat day 8th</w:t>
            </w:r>
          </w:p>
          <w:p w14:paraId="503EF4A8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Lion Day 10th</w:t>
            </w:r>
          </w:p>
          <w:p w14:paraId="1A3CA315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Elephant Day 12th</w:t>
            </w:r>
          </w:p>
          <w:p w14:paraId="23490C23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Lizard Day 14th</w:t>
            </w:r>
          </w:p>
          <w:p w14:paraId="44635456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 xml:space="preserve">World </w:t>
            </w:r>
            <w:proofErr w:type="gramStart"/>
            <w:r w:rsidRPr="002C5D5B">
              <w:rPr>
                <w:sz w:val="18"/>
                <w:szCs w:val="22"/>
              </w:rPr>
              <w:t>Honey Bee</w:t>
            </w:r>
            <w:proofErr w:type="gramEnd"/>
            <w:r w:rsidRPr="002C5D5B">
              <w:rPr>
                <w:sz w:val="18"/>
                <w:szCs w:val="22"/>
              </w:rPr>
              <w:t xml:space="preserve"> Day 17th</w:t>
            </w:r>
          </w:p>
          <w:p w14:paraId="31A734DE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World Photography Day 19th</w:t>
            </w:r>
          </w:p>
          <w:p w14:paraId="76A40961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Orangutan Day</w:t>
            </w:r>
          </w:p>
          <w:p w14:paraId="0E08BB3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Dog Day</w:t>
            </w:r>
          </w:p>
          <w:p w14:paraId="0001D81D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26th</w:t>
            </w:r>
          </w:p>
          <w:p w14:paraId="61CC8270" w14:textId="77777777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International Bat Night</w:t>
            </w:r>
          </w:p>
          <w:p w14:paraId="0FB78278" w14:textId="7DB4DB7A" w:rsidR="00EA3680" w:rsidRPr="002C5D5B" w:rsidRDefault="00EA3680" w:rsidP="002C5D5B">
            <w:pPr>
              <w:pStyle w:val="1bodycopy10pt"/>
              <w:jc w:val="center"/>
              <w:rPr>
                <w:sz w:val="18"/>
                <w:szCs w:val="22"/>
              </w:rPr>
            </w:pPr>
            <w:r w:rsidRPr="002C5D5B">
              <w:rPr>
                <w:sz w:val="18"/>
                <w:szCs w:val="22"/>
              </w:rPr>
              <w:t>30-31st</w:t>
            </w:r>
          </w:p>
        </w:tc>
      </w:tr>
    </w:tbl>
    <w:p w14:paraId="23DE523C" w14:textId="04F47120" w:rsidR="006D6A41" w:rsidRPr="00B707CA" w:rsidRDefault="006D6A41" w:rsidP="00A32FE7">
      <w:pPr>
        <w:pStyle w:val="1bodycopy10pt"/>
        <w:jc w:val="both"/>
        <w:rPr>
          <w:szCs w:val="20"/>
        </w:rPr>
      </w:pPr>
    </w:p>
    <w:sectPr w:rsidR="006D6A41" w:rsidRPr="00B707CA" w:rsidSect="00C0006D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6840" w:h="11900" w:orient="landscape" w:code="9"/>
      <w:pgMar w:top="720" w:right="720" w:bottom="720" w:left="720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8C63E" w14:textId="77777777" w:rsidR="00F9700D" w:rsidRDefault="00F9700D" w:rsidP="00626EDA">
      <w:r>
        <w:separator/>
      </w:r>
    </w:p>
  </w:endnote>
  <w:endnote w:type="continuationSeparator" w:id="0">
    <w:p w14:paraId="03B24049" w14:textId="77777777" w:rsidR="00F9700D" w:rsidRDefault="00F9700D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9687" w14:textId="77777777" w:rsidR="001B55E2" w:rsidRPr="00512916" w:rsidRDefault="001B55E2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A32FE7">
      <w:rPr>
        <w:b/>
        <w:color w:val="4472C4"/>
      </w:rPr>
      <w:t>|</w:t>
    </w:r>
    <w:r w:rsidRPr="00A32FE7">
      <w:rPr>
        <w:color w:val="4472C4"/>
      </w:rP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6A48E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56223" w14:textId="77777777" w:rsidR="00A32FE7" w:rsidRDefault="00A32FE7"/>
  <w:p w14:paraId="7FEF81A8" w14:textId="77777777" w:rsidR="001B55E2" w:rsidRPr="00510ED3" w:rsidRDefault="001B55E2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>
      <w:rPr>
        <w:b/>
        <w:color w:val="4472C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BF71B6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39647" w14:textId="77777777" w:rsidR="00F9700D" w:rsidRDefault="00F9700D" w:rsidP="00626EDA">
      <w:r>
        <w:separator/>
      </w:r>
    </w:p>
  </w:footnote>
  <w:footnote w:type="continuationSeparator" w:id="0">
    <w:p w14:paraId="570A89BD" w14:textId="77777777" w:rsidR="00F9700D" w:rsidRDefault="00F9700D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66CA" w14:textId="77777777" w:rsidR="001B55E2" w:rsidRDefault="00542E1A">
    <w:r>
      <w:rPr>
        <w:noProof/>
      </w:rPr>
      <w:drawing>
        <wp:anchor distT="0" distB="0" distL="114300" distR="114300" simplePos="0" relativeHeight="251657216" behindDoc="1" locked="0" layoutInCell="1" allowOverlap="1" wp14:anchorId="1BE4F185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61453475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68F2">
      <w:rPr>
        <w:noProof/>
      </w:rPr>
      <w:pict w14:anchorId="6A536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71BC" w14:textId="77777777" w:rsidR="001B55E2" w:rsidRDefault="001B55E2"/>
  <w:p w14:paraId="144A5D23" w14:textId="77777777" w:rsidR="001B55E2" w:rsidRDefault="001B55E2"/>
  <w:p w14:paraId="738610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59315" w14:textId="77777777" w:rsidR="001B55E2" w:rsidRDefault="001B55E2"/>
  <w:p w14:paraId="6537F28F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5428850" o:spid="_x0000_i1026" type="#_x0000_t75" style="width:36.6pt;height:29.4pt;visibility:visible;mso-wrap-style:square" o:bullet="t">
        <v:imagedata r:id="rId1" o:title=""/>
      </v:shape>
    </w:pict>
  </w:numPicBullet>
  <w:numPicBullet w:numPicBulletId="1">
    <w:pict>
      <v:shape id="Picture 590043227" o:spid="_x0000_i1027" type="#_x0000_t75" style="width:29.4pt;height:29.4pt;visibility:visible;mso-wrap-style:square" o:bullet="t">
        <v:imagedata r:id="rId2" o:title=""/>
      </v:shape>
    </w:pict>
  </w:numPicBullet>
  <w:numPicBullet w:numPicBulletId="2">
    <w:pict>
      <v:shape id="Picture 1706395691" o:spid="_x0000_i1028" type="#_x0000_t75" style="width:209.4pt;height:332.4pt;visibility:visible;mso-wrap-style:square" o:bullet="t">
        <v:imagedata r:id="rId3" o:title=""/>
      </v:shape>
    </w:pict>
  </w:numPicBullet>
  <w:numPicBullet w:numPicBulletId="3">
    <w:pict>
      <v:shape id="Picture 385015248" o:spid="_x0000_i1029" type="#_x0000_t75" style="width:209.4pt;height:332.4pt;visibility:visible;mso-wrap-style:square" o:bullet="t">
        <v:imagedata r:id="rId4" o:title=""/>
      </v:shape>
    </w:pict>
  </w:numPicBullet>
  <w:abstractNum w:abstractNumId="0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C42799C"/>
    <w:multiLevelType w:val="hybridMultilevel"/>
    <w:tmpl w:val="4E3CE098"/>
    <w:lvl w:ilvl="0" w:tplc="8444B0A2">
      <w:start w:val="1"/>
      <w:numFmt w:val="bullet"/>
      <w:pStyle w:val="4Bulletedcopyblue"/>
      <w:lvlText w:val="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4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5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65F1E"/>
    <w:multiLevelType w:val="multilevel"/>
    <w:tmpl w:val="7F569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436B1"/>
    <w:multiLevelType w:val="hybridMultilevel"/>
    <w:tmpl w:val="30A0C518"/>
    <w:lvl w:ilvl="0" w:tplc="4FDC43C4">
      <w:start w:val="1"/>
      <w:numFmt w:val="bullet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094209757">
    <w:abstractNumId w:val="17"/>
  </w:num>
  <w:num w:numId="2" w16cid:durableId="1900483491">
    <w:abstractNumId w:val="3"/>
  </w:num>
  <w:num w:numId="3" w16cid:durableId="253825714">
    <w:abstractNumId w:val="10"/>
  </w:num>
  <w:num w:numId="4" w16cid:durableId="1583098303">
    <w:abstractNumId w:val="18"/>
  </w:num>
  <w:num w:numId="5" w16cid:durableId="790629237">
    <w:abstractNumId w:val="1"/>
  </w:num>
  <w:num w:numId="6" w16cid:durableId="718481214">
    <w:abstractNumId w:val="7"/>
  </w:num>
  <w:num w:numId="7" w16cid:durableId="581724852">
    <w:abstractNumId w:val="2"/>
  </w:num>
  <w:num w:numId="8" w16cid:durableId="1312440865">
    <w:abstractNumId w:val="4"/>
  </w:num>
  <w:num w:numId="9" w16cid:durableId="1072852223">
    <w:abstractNumId w:val="20"/>
  </w:num>
  <w:num w:numId="10" w16cid:durableId="1115757483">
    <w:abstractNumId w:val="10"/>
  </w:num>
  <w:num w:numId="11" w16cid:durableId="776800869">
    <w:abstractNumId w:val="3"/>
  </w:num>
  <w:num w:numId="12" w16cid:durableId="2009017002">
    <w:abstractNumId w:val="20"/>
  </w:num>
  <w:num w:numId="13" w16cid:durableId="1843734588">
    <w:abstractNumId w:val="17"/>
  </w:num>
  <w:num w:numId="14" w16cid:durableId="973367454">
    <w:abstractNumId w:val="18"/>
  </w:num>
  <w:num w:numId="15" w16cid:durableId="1234900424">
    <w:abstractNumId w:val="2"/>
  </w:num>
  <w:num w:numId="16" w16cid:durableId="1480078035">
    <w:abstractNumId w:val="4"/>
  </w:num>
  <w:num w:numId="17" w16cid:durableId="1940142057">
    <w:abstractNumId w:val="12"/>
  </w:num>
  <w:num w:numId="18" w16cid:durableId="539317564">
    <w:abstractNumId w:val="9"/>
  </w:num>
  <w:num w:numId="19" w16cid:durableId="515386802">
    <w:abstractNumId w:val="15"/>
  </w:num>
  <w:num w:numId="20" w16cid:durableId="891383659">
    <w:abstractNumId w:val="0"/>
  </w:num>
  <w:num w:numId="21" w16cid:durableId="851332620">
    <w:abstractNumId w:val="6"/>
  </w:num>
  <w:num w:numId="22" w16cid:durableId="1836071522">
    <w:abstractNumId w:val="8"/>
  </w:num>
  <w:num w:numId="23" w16cid:durableId="116142463">
    <w:abstractNumId w:val="13"/>
  </w:num>
  <w:num w:numId="24" w16cid:durableId="465510505">
    <w:abstractNumId w:val="14"/>
  </w:num>
  <w:num w:numId="25" w16cid:durableId="338436466">
    <w:abstractNumId w:val="19"/>
  </w:num>
  <w:num w:numId="26" w16cid:durableId="1259217934">
    <w:abstractNumId w:val="11"/>
  </w:num>
  <w:num w:numId="27" w16cid:durableId="2012951625">
    <w:abstractNumId w:val="16"/>
  </w:num>
  <w:num w:numId="28" w16cid:durableId="171922882">
    <w:abstractNumId w:val="20"/>
  </w:num>
  <w:num w:numId="29" w16cid:durableId="120849456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E8"/>
    <w:rsid w:val="00015B1A"/>
    <w:rsid w:val="0002254B"/>
    <w:rsid w:val="00026691"/>
    <w:rsid w:val="00035146"/>
    <w:rsid w:val="00043B25"/>
    <w:rsid w:val="0004494B"/>
    <w:rsid w:val="000600C4"/>
    <w:rsid w:val="00070640"/>
    <w:rsid w:val="00082050"/>
    <w:rsid w:val="000841C8"/>
    <w:rsid w:val="0009383D"/>
    <w:rsid w:val="000A569F"/>
    <w:rsid w:val="000B18ED"/>
    <w:rsid w:val="000B191B"/>
    <w:rsid w:val="000B2045"/>
    <w:rsid w:val="000B77E5"/>
    <w:rsid w:val="000C6FBC"/>
    <w:rsid w:val="000D251B"/>
    <w:rsid w:val="000E3F83"/>
    <w:rsid w:val="000F4858"/>
    <w:rsid w:val="000F5932"/>
    <w:rsid w:val="00100810"/>
    <w:rsid w:val="001201E4"/>
    <w:rsid w:val="00123FBD"/>
    <w:rsid w:val="00125BC3"/>
    <w:rsid w:val="0013227D"/>
    <w:rsid w:val="001357C9"/>
    <w:rsid w:val="00140037"/>
    <w:rsid w:val="001407F5"/>
    <w:rsid w:val="00145414"/>
    <w:rsid w:val="001571A9"/>
    <w:rsid w:val="0017045F"/>
    <w:rsid w:val="001712D8"/>
    <w:rsid w:val="00186D4D"/>
    <w:rsid w:val="001975F0"/>
    <w:rsid w:val="001978C4"/>
    <w:rsid w:val="001A7BA7"/>
    <w:rsid w:val="001B23B4"/>
    <w:rsid w:val="001B55E2"/>
    <w:rsid w:val="001C0F61"/>
    <w:rsid w:val="001C4C1F"/>
    <w:rsid w:val="001D2C17"/>
    <w:rsid w:val="001D4C0F"/>
    <w:rsid w:val="001E3CA3"/>
    <w:rsid w:val="0020006D"/>
    <w:rsid w:val="00206FA7"/>
    <w:rsid w:val="002112A4"/>
    <w:rsid w:val="00214FD5"/>
    <w:rsid w:val="00234B2F"/>
    <w:rsid w:val="00235450"/>
    <w:rsid w:val="00241EFD"/>
    <w:rsid w:val="0025641E"/>
    <w:rsid w:val="0027068B"/>
    <w:rsid w:val="00275D5E"/>
    <w:rsid w:val="002854FE"/>
    <w:rsid w:val="00286F45"/>
    <w:rsid w:val="00296F9A"/>
    <w:rsid w:val="00297050"/>
    <w:rsid w:val="002C5D5B"/>
    <w:rsid w:val="002D572B"/>
    <w:rsid w:val="002E16E7"/>
    <w:rsid w:val="002E2B15"/>
    <w:rsid w:val="002F4E11"/>
    <w:rsid w:val="00311E03"/>
    <w:rsid w:val="00326044"/>
    <w:rsid w:val="003365A2"/>
    <w:rsid w:val="0036022C"/>
    <w:rsid w:val="00375061"/>
    <w:rsid w:val="0039164E"/>
    <w:rsid w:val="003B2EB4"/>
    <w:rsid w:val="003B7D83"/>
    <w:rsid w:val="003C1D02"/>
    <w:rsid w:val="003D21FF"/>
    <w:rsid w:val="003D4518"/>
    <w:rsid w:val="003D5CFF"/>
    <w:rsid w:val="003F2BD9"/>
    <w:rsid w:val="003F6230"/>
    <w:rsid w:val="003F7EE1"/>
    <w:rsid w:val="00404E49"/>
    <w:rsid w:val="0041452D"/>
    <w:rsid w:val="00421790"/>
    <w:rsid w:val="004254DD"/>
    <w:rsid w:val="00427CF7"/>
    <w:rsid w:val="0043045E"/>
    <w:rsid w:val="004339B8"/>
    <w:rsid w:val="00433F29"/>
    <w:rsid w:val="004365B5"/>
    <w:rsid w:val="0044085C"/>
    <w:rsid w:val="0046077F"/>
    <w:rsid w:val="0046152B"/>
    <w:rsid w:val="00465755"/>
    <w:rsid w:val="004750A7"/>
    <w:rsid w:val="00476D0E"/>
    <w:rsid w:val="00492175"/>
    <w:rsid w:val="004944EE"/>
    <w:rsid w:val="004A3093"/>
    <w:rsid w:val="004B05BB"/>
    <w:rsid w:val="004B3C9A"/>
    <w:rsid w:val="004C7C63"/>
    <w:rsid w:val="004E0079"/>
    <w:rsid w:val="004E54B0"/>
    <w:rsid w:val="004F463D"/>
    <w:rsid w:val="004F50AC"/>
    <w:rsid w:val="00502788"/>
    <w:rsid w:val="00510ED3"/>
    <w:rsid w:val="00512916"/>
    <w:rsid w:val="00522F69"/>
    <w:rsid w:val="00525392"/>
    <w:rsid w:val="00531C8C"/>
    <w:rsid w:val="00542E1A"/>
    <w:rsid w:val="00542F2F"/>
    <w:rsid w:val="00543D26"/>
    <w:rsid w:val="005624FF"/>
    <w:rsid w:val="00564CD3"/>
    <w:rsid w:val="00573834"/>
    <w:rsid w:val="00581E48"/>
    <w:rsid w:val="00584A10"/>
    <w:rsid w:val="00590890"/>
    <w:rsid w:val="00597ED1"/>
    <w:rsid w:val="005B1D35"/>
    <w:rsid w:val="005B4650"/>
    <w:rsid w:val="005B7ADF"/>
    <w:rsid w:val="005C07D2"/>
    <w:rsid w:val="005D2C93"/>
    <w:rsid w:val="005D2D0C"/>
    <w:rsid w:val="005E04A4"/>
    <w:rsid w:val="005F03EF"/>
    <w:rsid w:val="005F6967"/>
    <w:rsid w:val="006121A1"/>
    <w:rsid w:val="0062626B"/>
    <w:rsid w:val="00626EDA"/>
    <w:rsid w:val="0066612E"/>
    <w:rsid w:val="006760BD"/>
    <w:rsid w:val="00680CD2"/>
    <w:rsid w:val="00683F52"/>
    <w:rsid w:val="006932D2"/>
    <w:rsid w:val="006A48E2"/>
    <w:rsid w:val="006D0288"/>
    <w:rsid w:val="006D6A41"/>
    <w:rsid w:val="006F569D"/>
    <w:rsid w:val="006F674C"/>
    <w:rsid w:val="006F7E8A"/>
    <w:rsid w:val="007070A1"/>
    <w:rsid w:val="0071061F"/>
    <w:rsid w:val="0072620F"/>
    <w:rsid w:val="00735B7D"/>
    <w:rsid w:val="00740AC8"/>
    <w:rsid w:val="00762B3B"/>
    <w:rsid w:val="00765B8C"/>
    <w:rsid w:val="00765BB5"/>
    <w:rsid w:val="007713CA"/>
    <w:rsid w:val="007A7E83"/>
    <w:rsid w:val="007B17F4"/>
    <w:rsid w:val="007C5AC9"/>
    <w:rsid w:val="007D268D"/>
    <w:rsid w:val="007D743D"/>
    <w:rsid w:val="007E217D"/>
    <w:rsid w:val="007E6128"/>
    <w:rsid w:val="007F29E5"/>
    <w:rsid w:val="007F2F4C"/>
    <w:rsid w:val="007F788B"/>
    <w:rsid w:val="0080363A"/>
    <w:rsid w:val="00805A94"/>
    <w:rsid w:val="0080784C"/>
    <w:rsid w:val="008116A6"/>
    <w:rsid w:val="0081475F"/>
    <w:rsid w:val="0082334E"/>
    <w:rsid w:val="00837C40"/>
    <w:rsid w:val="0084698D"/>
    <w:rsid w:val="008472C3"/>
    <w:rsid w:val="00853265"/>
    <w:rsid w:val="00874C73"/>
    <w:rsid w:val="00875E0D"/>
    <w:rsid w:val="00877394"/>
    <w:rsid w:val="00877EC1"/>
    <w:rsid w:val="00886C7B"/>
    <w:rsid w:val="008941E7"/>
    <w:rsid w:val="00895348"/>
    <w:rsid w:val="008B37E1"/>
    <w:rsid w:val="008B4F02"/>
    <w:rsid w:val="008C1253"/>
    <w:rsid w:val="008C2C1F"/>
    <w:rsid w:val="008D6E4C"/>
    <w:rsid w:val="008F744A"/>
    <w:rsid w:val="009122BB"/>
    <w:rsid w:val="009156EB"/>
    <w:rsid w:val="00916DCE"/>
    <w:rsid w:val="00957A79"/>
    <w:rsid w:val="009612AC"/>
    <w:rsid w:val="00963B52"/>
    <w:rsid w:val="00972125"/>
    <w:rsid w:val="00984281"/>
    <w:rsid w:val="0099114F"/>
    <w:rsid w:val="009A267F"/>
    <w:rsid w:val="009A3C4B"/>
    <w:rsid w:val="009A448F"/>
    <w:rsid w:val="009B1F2D"/>
    <w:rsid w:val="009B3C41"/>
    <w:rsid w:val="009C64AA"/>
    <w:rsid w:val="009C6703"/>
    <w:rsid w:val="009D1474"/>
    <w:rsid w:val="009E331F"/>
    <w:rsid w:val="009F262C"/>
    <w:rsid w:val="009F66A8"/>
    <w:rsid w:val="00A072B5"/>
    <w:rsid w:val="00A14BEF"/>
    <w:rsid w:val="00A32FE7"/>
    <w:rsid w:val="00A33D4F"/>
    <w:rsid w:val="00A466EE"/>
    <w:rsid w:val="00A52414"/>
    <w:rsid w:val="00A62B49"/>
    <w:rsid w:val="00A90859"/>
    <w:rsid w:val="00AA5CF2"/>
    <w:rsid w:val="00AA6E73"/>
    <w:rsid w:val="00AB461A"/>
    <w:rsid w:val="00AC4829"/>
    <w:rsid w:val="00AC6F55"/>
    <w:rsid w:val="00AD2A99"/>
    <w:rsid w:val="00AD3666"/>
    <w:rsid w:val="00AD407A"/>
    <w:rsid w:val="00AD4706"/>
    <w:rsid w:val="00AE55FF"/>
    <w:rsid w:val="00AF60D1"/>
    <w:rsid w:val="00B07AAB"/>
    <w:rsid w:val="00B4263C"/>
    <w:rsid w:val="00B5559F"/>
    <w:rsid w:val="00B61796"/>
    <w:rsid w:val="00B6679E"/>
    <w:rsid w:val="00B707CA"/>
    <w:rsid w:val="00B717A9"/>
    <w:rsid w:val="00B72231"/>
    <w:rsid w:val="00B80C75"/>
    <w:rsid w:val="00B844D6"/>
    <w:rsid w:val="00B846C2"/>
    <w:rsid w:val="00B95F60"/>
    <w:rsid w:val="00BA35C8"/>
    <w:rsid w:val="00BA74DE"/>
    <w:rsid w:val="00BD2A11"/>
    <w:rsid w:val="00BE12A0"/>
    <w:rsid w:val="00BE2BC0"/>
    <w:rsid w:val="00BE3DDA"/>
    <w:rsid w:val="00BE3E54"/>
    <w:rsid w:val="00BF1C62"/>
    <w:rsid w:val="00BF501D"/>
    <w:rsid w:val="00BF71B6"/>
    <w:rsid w:val="00C0006D"/>
    <w:rsid w:val="00C10061"/>
    <w:rsid w:val="00C216E2"/>
    <w:rsid w:val="00C3369D"/>
    <w:rsid w:val="00C40FA7"/>
    <w:rsid w:val="00C4731F"/>
    <w:rsid w:val="00C51ACE"/>
    <w:rsid w:val="00C51C6A"/>
    <w:rsid w:val="00C559F7"/>
    <w:rsid w:val="00C7674E"/>
    <w:rsid w:val="00C8314B"/>
    <w:rsid w:val="00C91F46"/>
    <w:rsid w:val="00CA0F58"/>
    <w:rsid w:val="00CC53BA"/>
    <w:rsid w:val="00CD23C4"/>
    <w:rsid w:val="00CD2BC6"/>
    <w:rsid w:val="00CE2BA6"/>
    <w:rsid w:val="00CE612D"/>
    <w:rsid w:val="00CE6705"/>
    <w:rsid w:val="00CF553F"/>
    <w:rsid w:val="00D02516"/>
    <w:rsid w:val="00D02619"/>
    <w:rsid w:val="00D07AEC"/>
    <w:rsid w:val="00D11C7E"/>
    <w:rsid w:val="00D15A33"/>
    <w:rsid w:val="00D2684B"/>
    <w:rsid w:val="00D508B4"/>
    <w:rsid w:val="00D61666"/>
    <w:rsid w:val="00D86752"/>
    <w:rsid w:val="00D95FA0"/>
    <w:rsid w:val="00DA43DE"/>
    <w:rsid w:val="00DA5725"/>
    <w:rsid w:val="00DA640D"/>
    <w:rsid w:val="00DA77E7"/>
    <w:rsid w:val="00DA7F11"/>
    <w:rsid w:val="00DB145C"/>
    <w:rsid w:val="00DB4AE8"/>
    <w:rsid w:val="00DC28D6"/>
    <w:rsid w:val="00DC5FAC"/>
    <w:rsid w:val="00DD6F20"/>
    <w:rsid w:val="00DF1026"/>
    <w:rsid w:val="00DF34D8"/>
    <w:rsid w:val="00DF4679"/>
    <w:rsid w:val="00DF66B4"/>
    <w:rsid w:val="00E00085"/>
    <w:rsid w:val="00E17FE2"/>
    <w:rsid w:val="00E24FDF"/>
    <w:rsid w:val="00E275C6"/>
    <w:rsid w:val="00E3210F"/>
    <w:rsid w:val="00E468F2"/>
    <w:rsid w:val="00E647DF"/>
    <w:rsid w:val="00E73E3C"/>
    <w:rsid w:val="00E763E4"/>
    <w:rsid w:val="00E82606"/>
    <w:rsid w:val="00E90B2E"/>
    <w:rsid w:val="00E9136B"/>
    <w:rsid w:val="00EA3680"/>
    <w:rsid w:val="00EB2B5C"/>
    <w:rsid w:val="00EE7F6F"/>
    <w:rsid w:val="00EF22F0"/>
    <w:rsid w:val="00EF3649"/>
    <w:rsid w:val="00EF631F"/>
    <w:rsid w:val="00F02A4E"/>
    <w:rsid w:val="00F07189"/>
    <w:rsid w:val="00F139E0"/>
    <w:rsid w:val="00F1571F"/>
    <w:rsid w:val="00F30187"/>
    <w:rsid w:val="00F519DC"/>
    <w:rsid w:val="00F61050"/>
    <w:rsid w:val="00F633FA"/>
    <w:rsid w:val="00F82220"/>
    <w:rsid w:val="00F84228"/>
    <w:rsid w:val="00F92C36"/>
    <w:rsid w:val="00F9563C"/>
    <w:rsid w:val="00F9700D"/>
    <w:rsid w:val="00F97695"/>
    <w:rsid w:val="00FA4EC5"/>
    <w:rsid w:val="00FB3B70"/>
    <w:rsid w:val="00FC4CC4"/>
    <w:rsid w:val="00FD2707"/>
    <w:rsid w:val="00FE390D"/>
    <w:rsid w:val="00FE3F15"/>
    <w:rsid w:val="00FE4FB6"/>
    <w:rsid w:val="16D6314B"/>
    <w:rsid w:val="1A9EC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4659F935"/>
  <w15:chartTrackingRefBased/>
  <w15:docId w15:val="{02C66073-2591-48A6-8C2A-C12D2A7D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29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3Bulletedcopyblue">
    <w:name w:val="3 Bulleted copy blue"/>
    <w:basedOn w:val="Normal"/>
    <w:qFormat/>
    <w:rsid w:val="00A90859"/>
    <w:pPr>
      <w:numPr>
        <w:numId w:val="26"/>
      </w:numPr>
      <w:ind w:right="284"/>
    </w:pPr>
    <w:rPr>
      <w:rFonts w:cs="Arial"/>
      <w:szCs w:val="20"/>
    </w:rPr>
  </w:style>
  <w:style w:type="paragraph" w:styleId="NormalWeb">
    <w:name w:val="Normal (Web)"/>
    <w:basedOn w:val="Normal"/>
    <w:uiPriority w:val="99"/>
    <w:semiHidden/>
    <w:unhideWhenUsed/>
    <w:rsid w:val="00AB461A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5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lenka%20Stevens\Downloads\TK-model-job-description-and-person-specification-template-201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9b8de1-26a9-4f1c-a193-ddff5e10c043">
      <Terms xmlns="http://schemas.microsoft.com/office/infopath/2007/PartnerControls"/>
    </lcf76f155ced4ddcb4097134ff3c332f>
    <TaxCatchAll xmlns="8f1de89f-e27e-4e4f-a790-88b4b0b4efe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2473CCDD41DA40BFF3CFF8E7171AA2" ma:contentTypeVersion="15" ma:contentTypeDescription="Create a new document." ma:contentTypeScope="" ma:versionID="e30f2652a134f92496f80fa19cd37c93">
  <xsd:schema xmlns:xsd="http://www.w3.org/2001/XMLSchema" xmlns:xs="http://www.w3.org/2001/XMLSchema" xmlns:p="http://schemas.microsoft.com/office/2006/metadata/properties" xmlns:ns2="cf9b8de1-26a9-4f1c-a193-ddff5e10c043" xmlns:ns3="8f1de89f-e27e-4e4f-a790-88b4b0b4efe7" targetNamespace="http://schemas.microsoft.com/office/2006/metadata/properties" ma:root="true" ma:fieldsID="4b1169cc7f0b14089ff9a0a7d85b41c3" ns2:_="" ns3:_="">
    <xsd:import namespace="cf9b8de1-26a9-4f1c-a193-ddff5e10c043"/>
    <xsd:import namespace="8f1de89f-e27e-4e4f-a790-88b4b0b4e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b8de1-26a9-4f1c-a193-ddff5e10c0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acda44-acfb-4880-bc6c-cc8c875ec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e89f-e27e-4e4f-a790-88b4b0b4ef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a56117d-7038-430b-ba6a-10e6709c208d}" ma:internalName="TaxCatchAll" ma:showField="CatchAllData" ma:web="8f1de89f-e27e-4e4f-a790-88b4b0b4e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F51761-7304-4CA1-8AD5-C11F4CABD1D0}">
  <ds:schemaRefs>
    <ds:schemaRef ds:uri="http://schemas.microsoft.com/office/2006/metadata/properties"/>
    <ds:schemaRef ds:uri="http://schemas.microsoft.com/office/infopath/2007/PartnerControls"/>
    <ds:schemaRef ds:uri="cf9b8de1-26a9-4f1c-a193-ddff5e10c043"/>
    <ds:schemaRef ds:uri="8f1de89f-e27e-4e4f-a790-88b4b0b4efe7"/>
  </ds:schemaRefs>
</ds:datastoreItem>
</file>

<file path=customXml/itemProps2.xml><?xml version="1.0" encoding="utf-8"?>
<ds:datastoreItem xmlns:ds="http://schemas.openxmlformats.org/officeDocument/2006/customXml" ds:itemID="{8778C939-E75D-4E72-BBD0-86E8B4EF02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8EFD80-7F03-460B-B233-F6EEC309F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9b8de1-26a9-4f1c-a193-ddff5e10c043"/>
    <ds:schemaRef ds:uri="8f1de89f-e27e-4e4f-a790-88b4b0b4e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142A44-3592-48C0-A702-090029AA5F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</Template>
  <TotalTime>3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Milenka Stevens</dc:creator>
  <cp:keywords/>
  <dc:description/>
  <cp:lastModifiedBy>Samantha Pendlebury</cp:lastModifiedBy>
  <cp:revision>3</cp:revision>
  <cp:lastPrinted>2022-09-20T22:24:00Z</cp:lastPrinted>
  <dcterms:created xsi:type="dcterms:W3CDTF">2025-07-15T19:32:00Z</dcterms:created>
  <dcterms:modified xsi:type="dcterms:W3CDTF">2025-07-15T19:38:00Z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0x010100132473CCDD41DA40BFF3CFF8E7171AA2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